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C86D0A" w14:textId="1BC9855F" w:rsidR="00891EBE" w:rsidRPr="00AD44E9" w:rsidRDefault="00EE32B4" w:rsidP="00AD44E9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Sheet Pan Chickpeas &amp; California Medley</w:t>
      </w:r>
    </w:p>
    <w:p w14:paraId="65C212B0" w14:textId="77777777" w:rsidR="00EE32B4" w:rsidRDefault="00EE32B4" w:rsidP="00EE32B4">
      <w:pPr>
        <w:pStyle w:val="9hewj"/>
        <w:spacing w:before="0" w:beforeAutospacing="0" w:after="0" w:afterAutospacing="0"/>
        <w:rPr>
          <w:rFonts w:ascii="Calibri" w:hAnsi="Calibri" w:cs="Calibri"/>
          <w:color w:val="000000"/>
        </w:rPr>
      </w:pPr>
      <w:r w:rsidRPr="00EE32B4">
        <w:rPr>
          <w:rFonts w:ascii="Calibri" w:hAnsi="Calibri" w:cs="Calibri"/>
          <w:b/>
          <w:bCs/>
          <w:color w:val="000000"/>
        </w:rPr>
        <w:t>Servings</w:t>
      </w:r>
      <w:r w:rsidRPr="00EE32B4">
        <w:rPr>
          <w:rFonts w:ascii="Calibri" w:hAnsi="Calibri" w:cs="Calibri"/>
          <w:color w:val="000000"/>
        </w:rPr>
        <w:t>: 4</w:t>
      </w:r>
    </w:p>
    <w:p w14:paraId="6B381E06" w14:textId="77777777" w:rsidR="00EE32B4" w:rsidRPr="00EE32B4" w:rsidRDefault="00EE32B4" w:rsidP="00EE32B4">
      <w:pPr>
        <w:pStyle w:val="9hewj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6153C50C" w14:textId="77777777" w:rsidR="00EE32B4" w:rsidRDefault="00EE32B4" w:rsidP="00EE32B4">
      <w:pPr>
        <w:pStyle w:val="9hewj"/>
        <w:spacing w:before="0" w:beforeAutospacing="0" w:after="0" w:afterAutospacing="0"/>
        <w:rPr>
          <w:rFonts w:ascii="Calibri" w:hAnsi="Calibri" w:cs="Calibri"/>
          <w:color w:val="000000"/>
        </w:rPr>
      </w:pPr>
      <w:r w:rsidRPr="00EE32B4">
        <w:rPr>
          <w:rFonts w:ascii="Calibri" w:hAnsi="Calibri" w:cs="Calibri"/>
          <w:b/>
          <w:bCs/>
          <w:color w:val="000000"/>
        </w:rPr>
        <w:t>Prep Time</w:t>
      </w:r>
      <w:r w:rsidRPr="00EE32B4">
        <w:rPr>
          <w:rFonts w:ascii="Calibri" w:hAnsi="Calibri" w:cs="Calibri"/>
          <w:color w:val="000000"/>
        </w:rPr>
        <w:t>: 10 minutes</w:t>
      </w:r>
      <w:r w:rsidRPr="00EE32B4">
        <w:rPr>
          <w:rFonts w:ascii="Calibri" w:hAnsi="Calibri" w:cs="Calibri"/>
          <w:color w:val="000000"/>
        </w:rPr>
        <w:br/>
      </w:r>
      <w:r w:rsidRPr="00EE32B4">
        <w:rPr>
          <w:rFonts w:ascii="Calibri" w:hAnsi="Calibri" w:cs="Calibri"/>
          <w:b/>
          <w:bCs/>
          <w:color w:val="000000"/>
        </w:rPr>
        <w:t>Cook Time</w:t>
      </w:r>
      <w:r w:rsidRPr="00EE32B4">
        <w:rPr>
          <w:rFonts w:ascii="Calibri" w:hAnsi="Calibri" w:cs="Calibri"/>
          <w:color w:val="000000"/>
        </w:rPr>
        <w:t>: 20 minutes</w:t>
      </w:r>
      <w:r w:rsidRPr="00EE32B4">
        <w:rPr>
          <w:rFonts w:ascii="Calibri" w:hAnsi="Calibri" w:cs="Calibri"/>
          <w:color w:val="000000"/>
        </w:rPr>
        <w:br/>
      </w:r>
      <w:r w:rsidRPr="00EE32B4">
        <w:rPr>
          <w:rFonts w:ascii="Calibri" w:hAnsi="Calibri" w:cs="Calibri"/>
          <w:b/>
          <w:bCs/>
          <w:color w:val="000000"/>
        </w:rPr>
        <w:t>Total Time</w:t>
      </w:r>
      <w:r w:rsidRPr="00EE32B4">
        <w:rPr>
          <w:rFonts w:ascii="Calibri" w:hAnsi="Calibri" w:cs="Calibri"/>
          <w:color w:val="000000"/>
        </w:rPr>
        <w:t>: 30 minutes</w:t>
      </w:r>
    </w:p>
    <w:p w14:paraId="7990D640" w14:textId="77777777" w:rsidR="00EE32B4" w:rsidRPr="00EE32B4" w:rsidRDefault="00EE32B4" w:rsidP="00EE32B4">
      <w:pPr>
        <w:pStyle w:val="9hewj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65BB58C4" w14:textId="4F9E9835" w:rsidR="00EE32B4" w:rsidRPr="00EE32B4" w:rsidRDefault="00EE32B4" w:rsidP="00EE32B4">
      <w:pPr>
        <w:pStyle w:val="9hewj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EE32B4">
        <w:rPr>
          <w:rFonts w:ascii="Calibri" w:hAnsi="Calibri" w:cs="Calibri"/>
          <w:b/>
          <w:bCs/>
          <w:color w:val="000000"/>
        </w:rPr>
        <w:t>Equipment</w:t>
      </w:r>
      <w:r>
        <w:rPr>
          <w:rFonts w:ascii="Calibri" w:hAnsi="Calibri" w:cs="Calibri"/>
          <w:b/>
          <w:bCs/>
          <w:color w:val="000000"/>
        </w:rPr>
        <w:t>:</w:t>
      </w:r>
    </w:p>
    <w:p w14:paraId="5F493742" w14:textId="77777777" w:rsidR="00EE32B4" w:rsidRPr="00EE32B4" w:rsidRDefault="00EE32B4" w:rsidP="00EE32B4">
      <w:pPr>
        <w:pStyle w:val="9hewj"/>
        <w:numPr>
          <w:ilvl w:val="0"/>
          <w:numId w:val="6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 w:rsidRPr="00EE32B4">
        <w:rPr>
          <w:rFonts w:ascii="Calibri" w:hAnsi="Calibri" w:cs="Calibri"/>
          <w:color w:val="000000"/>
        </w:rPr>
        <w:t>Sheet pan</w:t>
      </w:r>
    </w:p>
    <w:p w14:paraId="16D9D9F0" w14:textId="77777777" w:rsidR="00EE32B4" w:rsidRPr="00EE32B4" w:rsidRDefault="00EE32B4" w:rsidP="00EE32B4">
      <w:pPr>
        <w:pStyle w:val="9hewj"/>
        <w:numPr>
          <w:ilvl w:val="0"/>
          <w:numId w:val="6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 w:rsidRPr="00EE32B4">
        <w:rPr>
          <w:rFonts w:ascii="Calibri" w:hAnsi="Calibri" w:cs="Calibri"/>
          <w:color w:val="000000"/>
        </w:rPr>
        <w:t>Parchment paper or aluminum foil</w:t>
      </w:r>
    </w:p>
    <w:p w14:paraId="3E8A8270" w14:textId="77777777" w:rsidR="00EE32B4" w:rsidRPr="00EE32B4" w:rsidRDefault="00EE32B4" w:rsidP="00EE32B4">
      <w:pPr>
        <w:pStyle w:val="9hewj"/>
        <w:numPr>
          <w:ilvl w:val="0"/>
          <w:numId w:val="6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 w:rsidRPr="00EE32B4">
        <w:rPr>
          <w:rFonts w:ascii="Calibri" w:hAnsi="Calibri" w:cs="Calibri"/>
          <w:color w:val="000000"/>
        </w:rPr>
        <w:t>Large mixing bowl</w:t>
      </w:r>
    </w:p>
    <w:p w14:paraId="62BAC9A5" w14:textId="77777777" w:rsidR="00EE32B4" w:rsidRPr="00EE32B4" w:rsidRDefault="00EE32B4" w:rsidP="00EE32B4">
      <w:pPr>
        <w:pStyle w:val="9hewj"/>
        <w:numPr>
          <w:ilvl w:val="0"/>
          <w:numId w:val="6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 w:rsidRPr="00EE32B4">
        <w:rPr>
          <w:rFonts w:ascii="Calibri" w:hAnsi="Calibri" w:cs="Calibri"/>
          <w:color w:val="000000"/>
        </w:rPr>
        <w:t>Oven</w:t>
      </w:r>
    </w:p>
    <w:p w14:paraId="314BD00C" w14:textId="77777777" w:rsidR="00EE32B4" w:rsidRDefault="00EE32B4" w:rsidP="00EE32B4">
      <w:pPr>
        <w:pStyle w:val="9hewj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32D6994E" w14:textId="06B01530" w:rsidR="00EE32B4" w:rsidRPr="00EE32B4" w:rsidRDefault="00EE32B4" w:rsidP="00EE32B4">
      <w:pPr>
        <w:pStyle w:val="9hewj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EE32B4">
        <w:rPr>
          <w:rFonts w:ascii="Calibri" w:hAnsi="Calibri" w:cs="Calibri"/>
          <w:b/>
          <w:bCs/>
          <w:color w:val="000000"/>
        </w:rPr>
        <w:t>Ingredients</w:t>
      </w:r>
      <w:r>
        <w:rPr>
          <w:rFonts w:ascii="Calibri" w:hAnsi="Calibri" w:cs="Calibri"/>
          <w:b/>
          <w:bCs/>
          <w:color w:val="000000"/>
        </w:rPr>
        <w:t>:</w:t>
      </w:r>
    </w:p>
    <w:p w14:paraId="6DC4216C" w14:textId="77777777" w:rsidR="00EE32B4" w:rsidRPr="00EE32B4" w:rsidRDefault="00EE32B4" w:rsidP="00EE32B4">
      <w:pPr>
        <w:pStyle w:val="9hewj"/>
        <w:numPr>
          <w:ilvl w:val="0"/>
          <w:numId w:val="7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proofErr w:type="gramStart"/>
      <w:r w:rsidRPr="00EE32B4">
        <w:rPr>
          <w:rFonts w:ascii="Calibri" w:hAnsi="Calibri" w:cs="Calibri"/>
          <w:color w:val="000000"/>
        </w:rPr>
        <w:t>1 pound</w:t>
      </w:r>
      <w:proofErr w:type="gramEnd"/>
      <w:r w:rsidRPr="00EE32B4">
        <w:rPr>
          <w:rFonts w:ascii="Calibri" w:hAnsi="Calibri" w:cs="Calibri"/>
          <w:color w:val="000000"/>
        </w:rPr>
        <w:t xml:space="preserve"> frozen California medley vegetables</w:t>
      </w:r>
    </w:p>
    <w:p w14:paraId="18430F24" w14:textId="77777777" w:rsidR="00EE32B4" w:rsidRPr="00EE32B4" w:rsidRDefault="00EE32B4" w:rsidP="00EE32B4">
      <w:pPr>
        <w:pStyle w:val="9hewj"/>
        <w:numPr>
          <w:ilvl w:val="0"/>
          <w:numId w:val="7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 w:rsidRPr="00EE32B4">
        <w:rPr>
          <w:rFonts w:ascii="Calibri" w:hAnsi="Calibri" w:cs="Calibri"/>
          <w:color w:val="000000"/>
        </w:rPr>
        <w:t>1 cup cooked wild rice or brown rice</w:t>
      </w:r>
    </w:p>
    <w:p w14:paraId="5FA8A8ED" w14:textId="77777777" w:rsidR="00EE32B4" w:rsidRPr="00EE32B4" w:rsidRDefault="00EE32B4" w:rsidP="00EE32B4">
      <w:pPr>
        <w:pStyle w:val="9hewj"/>
        <w:numPr>
          <w:ilvl w:val="0"/>
          <w:numId w:val="7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 w:rsidRPr="00EE32B4">
        <w:rPr>
          <w:rFonts w:ascii="Calibri" w:hAnsi="Calibri" w:cs="Calibri"/>
          <w:color w:val="000000"/>
        </w:rPr>
        <w:t>1 (15-ounce) can cannellini beans, drained</w:t>
      </w:r>
    </w:p>
    <w:p w14:paraId="6465658F" w14:textId="77777777" w:rsidR="00EE32B4" w:rsidRPr="00EE32B4" w:rsidRDefault="00EE32B4" w:rsidP="00EE32B4">
      <w:pPr>
        <w:pStyle w:val="9hewj"/>
        <w:numPr>
          <w:ilvl w:val="0"/>
          <w:numId w:val="7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 w:rsidRPr="00EE32B4">
        <w:rPr>
          <w:rFonts w:ascii="Calibri" w:hAnsi="Calibri" w:cs="Calibri"/>
          <w:color w:val="000000"/>
        </w:rPr>
        <w:t>1/4 cup vegetable broth</w:t>
      </w:r>
    </w:p>
    <w:p w14:paraId="20F61A82" w14:textId="77777777" w:rsidR="00EE32B4" w:rsidRPr="00EE32B4" w:rsidRDefault="00EE32B4" w:rsidP="00EE32B4">
      <w:pPr>
        <w:pStyle w:val="9hewj"/>
        <w:numPr>
          <w:ilvl w:val="0"/>
          <w:numId w:val="7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 w:rsidRPr="00EE32B4">
        <w:rPr>
          <w:rFonts w:ascii="Calibri" w:hAnsi="Calibri" w:cs="Calibri"/>
          <w:color w:val="000000"/>
        </w:rPr>
        <w:t>1 tablespoon olive oil</w:t>
      </w:r>
    </w:p>
    <w:p w14:paraId="1C63B4DC" w14:textId="77777777" w:rsidR="00EE32B4" w:rsidRPr="00EE32B4" w:rsidRDefault="00EE32B4" w:rsidP="00EE32B4">
      <w:pPr>
        <w:pStyle w:val="9hewj"/>
        <w:numPr>
          <w:ilvl w:val="0"/>
          <w:numId w:val="7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 w:rsidRPr="00EE32B4">
        <w:rPr>
          <w:rFonts w:ascii="Calibri" w:hAnsi="Calibri" w:cs="Calibri"/>
          <w:color w:val="000000"/>
        </w:rPr>
        <w:t>1 teaspoon Italian seasoning</w:t>
      </w:r>
    </w:p>
    <w:p w14:paraId="381E2846" w14:textId="77777777" w:rsidR="00EE32B4" w:rsidRPr="00EE32B4" w:rsidRDefault="00EE32B4" w:rsidP="00EE32B4">
      <w:pPr>
        <w:pStyle w:val="9hewj"/>
        <w:numPr>
          <w:ilvl w:val="0"/>
          <w:numId w:val="7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 w:rsidRPr="00EE32B4">
        <w:rPr>
          <w:rFonts w:ascii="Calibri" w:hAnsi="Calibri" w:cs="Calibri"/>
          <w:color w:val="000000"/>
        </w:rPr>
        <w:t>1/2 teaspoon smoked paprika</w:t>
      </w:r>
    </w:p>
    <w:p w14:paraId="77FBE2CA" w14:textId="77777777" w:rsidR="00EE32B4" w:rsidRPr="00EE32B4" w:rsidRDefault="00EE32B4" w:rsidP="00EE32B4">
      <w:pPr>
        <w:pStyle w:val="9hewj"/>
        <w:numPr>
          <w:ilvl w:val="0"/>
          <w:numId w:val="7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 w:rsidRPr="00EE32B4">
        <w:rPr>
          <w:rFonts w:ascii="Calibri" w:hAnsi="Calibri" w:cs="Calibri"/>
          <w:color w:val="000000"/>
        </w:rPr>
        <w:t>Pink salt or salt, to taste</w:t>
      </w:r>
    </w:p>
    <w:p w14:paraId="54345A56" w14:textId="77777777" w:rsidR="00EE32B4" w:rsidRDefault="00EE32B4" w:rsidP="00EE32B4">
      <w:pPr>
        <w:pStyle w:val="9hewj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153845AA" w14:textId="2C29834B" w:rsidR="00EE32B4" w:rsidRPr="00EE32B4" w:rsidRDefault="00EE32B4" w:rsidP="00EE32B4">
      <w:pPr>
        <w:pStyle w:val="9hewj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EE32B4">
        <w:rPr>
          <w:rFonts w:ascii="Calibri" w:hAnsi="Calibri" w:cs="Calibri"/>
          <w:b/>
          <w:bCs/>
          <w:color w:val="000000"/>
        </w:rPr>
        <w:t>Directions</w:t>
      </w:r>
      <w:r>
        <w:rPr>
          <w:rFonts w:ascii="Calibri" w:hAnsi="Calibri" w:cs="Calibri"/>
          <w:b/>
          <w:bCs/>
          <w:color w:val="000000"/>
        </w:rPr>
        <w:t>:</w:t>
      </w:r>
    </w:p>
    <w:p w14:paraId="2AD53BFD" w14:textId="77777777" w:rsidR="00EE32B4" w:rsidRPr="00EE32B4" w:rsidRDefault="00EE32B4" w:rsidP="00EE32B4">
      <w:pPr>
        <w:pStyle w:val="9hewj"/>
        <w:numPr>
          <w:ilvl w:val="0"/>
          <w:numId w:val="8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 w:rsidRPr="00EE32B4">
        <w:rPr>
          <w:rFonts w:ascii="Calibri" w:hAnsi="Calibri" w:cs="Calibri"/>
          <w:color w:val="000000"/>
        </w:rPr>
        <w:t>Preheat the oven to 400°F (200°C).</w:t>
      </w:r>
    </w:p>
    <w:p w14:paraId="516B1959" w14:textId="77777777" w:rsidR="00EE32B4" w:rsidRPr="00EE32B4" w:rsidRDefault="00EE32B4" w:rsidP="00EE32B4">
      <w:pPr>
        <w:pStyle w:val="9hewj"/>
        <w:numPr>
          <w:ilvl w:val="0"/>
          <w:numId w:val="8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 w:rsidRPr="00EE32B4">
        <w:rPr>
          <w:rFonts w:ascii="Calibri" w:hAnsi="Calibri" w:cs="Calibri"/>
          <w:color w:val="000000"/>
        </w:rPr>
        <w:t>In a large bowl, whisk together the vegetable broth, olive oil, Italian seasoning, smoked paprika, and salt.</w:t>
      </w:r>
    </w:p>
    <w:p w14:paraId="14B84D44" w14:textId="77777777" w:rsidR="00EE32B4" w:rsidRPr="00EE32B4" w:rsidRDefault="00EE32B4" w:rsidP="00EE32B4">
      <w:pPr>
        <w:pStyle w:val="9hewj"/>
        <w:numPr>
          <w:ilvl w:val="0"/>
          <w:numId w:val="8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 w:rsidRPr="00EE32B4">
        <w:rPr>
          <w:rFonts w:ascii="Calibri" w:hAnsi="Calibri" w:cs="Calibri"/>
          <w:color w:val="000000"/>
        </w:rPr>
        <w:t>Add the drained cannellini beans and frozen California medley vegetables, tossing gently until evenly coated.</w:t>
      </w:r>
    </w:p>
    <w:p w14:paraId="7D78ECB0" w14:textId="77777777" w:rsidR="00EE32B4" w:rsidRPr="00EE32B4" w:rsidRDefault="00EE32B4" w:rsidP="00EE32B4">
      <w:pPr>
        <w:pStyle w:val="9hewj"/>
        <w:numPr>
          <w:ilvl w:val="0"/>
          <w:numId w:val="8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 w:rsidRPr="00EE32B4">
        <w:rPr>
          <w:rFonts w:ascii="Calibri" w:hAnsi="Calibri" w:cs="Calibri"/>
          <w:color w:val="000000"/>
        </w:rPr>
        <w:t>Line a sheet pan with parchment paper or foil and spread the vegetable mixture into a single, even layer.</w:t>
      </w:r>
    </w:p>
    <w:p w14:paraId="231D049D" w14:textId="77777777" w:rsidR="00EE32B4" w:rsidRPr="00EE32B4" w:rsidRDefault="00EE32B4" w:rsidP="00EE32B4">
      <w:pPr>
        <w:pStyle w:val="9hewj"/>
        <w:numPr>
          <w:ilvl w:val="0"/>
          <w:numId w:val="8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 w:rsidRPr="00EE32B4">
        <w:rPr>
          <w:rFonts w:ascii="Calibri" w:hAnsi="Calibri" w:cs="Calibri"/>
          <w:color w:val="000000"/>
        </w:rPr>
        <w:t>Bake for 20 minutes, or until the vegetables are tender and lightly roasted.</w:t>
      </w:r>
    </w:p>
    <w:p w14:paraId="2B46CB6F" w14:textId="77777777" w:rsidR="00EE32B4" w:rsidRPr="00EE32B4" w:rsidRDefault="00EE32B4" w:rsidP="00EE32B4">
      <w:pPr>
        <w:pStyle w:val="9hewj"/>
        <w:numPr>
          <w:ilvl w:val="0"/>
          <w:numId w:val="8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 w:rsidRPr="00EE32B4">
        <w:rPr>
          <w:rFonts w:ascii="Calibri" w:hAnsi="Calibri" w:cs="Calibri"/>
          <w:color w:val="000000"/>
        </w:rPr>
        <w:t>Remove from the oven and gently stir in the cooked wild rice or brown rice.</w:t>
      </w:r>
    </w:p>
    <w:p w14:paraId="55F73757" w14:textId="77777777" w:rsidR="00EE32B4" w:rsidRPr="00EE32B4" w:rsidRDefault="00EE32B4" w:rsidP="00EE32B4">
      <w:pPr>
        <w:pStyle w:val="9hewj"/>
        <w:numPr>
          <w:ilvl w:val="0"/>
          <w:numId w:val="8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 w:rsidRPr="00EE32B4">
        <w:rPr>
          <w:rFonts w:ascii="Calibri" w:hAnsi="Calibri" w:cs="Calibri"/>
          <w:color w:val="000000"/>
        </w:rPr>
        <w:t>Serve warm and enjoy!</w:t>
      </w:r>
    </w:p>
    <w:p w14:paraId="27E4F0C5" w14:textId="77777777" w:rsidR="001B77B9" w:rsidRPr="00AD44E9" w:rsidRDefault="001B77B9" w:rsidP="00EE32B4">
      <w:pPr>
        <w:pStyle w:val="9hewj"/>
        <w:spacing w:before="0" w:beforeAutospacing="0" w:after="0" w:afterAutospacing="0"/>
      </w:pPr>
    </w:p>
    <w:sectPr w:rsidR="001B77B9" w:rsidRPr="00AD44E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1C5E76" w14:textId="77777777" w:rsidR="000F0E33" w:rsidRDefault="000F0E33" w:rsidP="00CD79ED">
      <w:r>
        <w:separator/>
      </w:r>
    </w:p>
  </w:endnote>
  <w:endnote w:type="continuationSeparator" w:id="0">
    <w:p w14:paraId="3F093A3D" w14:textId="77777777" w:rsidR="000F0E33" w:rsidRDefault="000F0E33" w:rsidP="00CD7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BC2133" w14:textId="77777777" w:rsidR="000F0E33" w:rsidRDefault="000F0E33" w:rsidP="00CD79ED">
      <w:r>
        <w:separator/>
      </w:r>
    </w:p>
  </w:footnote>
  <w:footnote w:type="continuationSeparator" w:id="0">
    <w:p w14:paraId="04C66624" w14:textId="77777777" w:rsidR="000F0E33" w:rsidRDefault="000F0E33" w:rsidP="00CD79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FAC136" w14:textId="77777777" w:rsidR="00CD79ED" w:rsidRDefault="00CD79ED" w:rsidP="00641096">
    <w:pPr>
      <w:pStyle w:val="Header"/>
      <w:jc w:val="center"/>
    </w:pPr>
    <w:r>
      <w:rPr>
        <w:noProof/>
      </w:rPr>
      <w:drawing>
        <wp:inline distT="0" distB="0" distL="0" distR="0" wp14:anchorId="0E49B9EC" wp14:editId="16A315A2">
          <wp:extent cx="2848911" cy="1093426"/>
          <wp:effectExtent l="0" t="0" r="0" b="0"/>
          <wp:docPr id="1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607" t="39144" r="25429" b="37023"/>
                  <a:stretch/>
                </pic:blipFill>
                <pic:spPr bwMode="auto">
                  <a:xfrm>
                    <a:off x="0" y="0"/>
                    <a:ext cx="2850834" cy="109416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FE200F"/>
    <w:multiLevelType w:val="multilevel"/>
    <w:tmpl w:val="1EE81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792E67"/>
    <w:multiLevelType w:val="multilevel"/>
    <w:tmpl w:val="AF8E5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125D11"/>
    <w:multiLevelType w:val="multilevel"/>
    <w:tmpl w:val="61C40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E5774D"/>
    <w:multiLevelType w:val="hybridMultilevel"/>
    <w:tmpl w:val="14D6AF94"/>
    <w:lvl w:ilvl="0" w:tplc="35FE9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2A2494"/>
    <w:multiLevelType w:val="multilevel"/>
    <w:tmpl w:val="EBF0F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F647DE"/>
    <w:multiLevelType w:val="multilevel"/>
    <w:tmpl w:val="C50E4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AA3C0F"/>
    <w:multiLevelType w:val="multilevel"/>
    <w:tmpl w:val="A70E5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8F7EB3"/>
    <w:multiLevelType w:val="multilevel"/>
    <w:tmpl w:val="D5B64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5357177">
    <w:abstractNumId w:val="3"/>
  </w:num>
  <w:num w:numId="2" w16cid:durableId="1390543323">
    <w:abstractNumId w:val="1"/>
  </w:num>
  <w:num w:numId="3" w16cid:durableId="1329601535">
    <w:abstractNumId w:val="0"/>
  </w:num>
  <w:num w:numId="4" w16cid:durableId="1937907942">
    <w:abstractNumId w:val="4"/>
  </w:num>
  <w:num w:numId="5" w16cid:durableId="1921324804">
    <w:abstractNumId w:val="5"/>
  </w:num>
  <w:num w:numId="6" w16cid:durableId="1156149906">
    <w:abstractNumId w:val="6"/>
  </w:num>
  <w:num w:numId="7" w16cid:durableId="367339898">
    <w:abstractNumId w:val="2"/>
  </w:num>
  <w:num w:numId="8" w16cid:durableId="1818493371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2B4"/>
    <w:rsid w:val="00006F77"/>
    <w:rsid w:val="000F0E33"/>
    <w:rsid w:val="001B77B9"/>
    <w:rsid w:val="003B1C7E"/>
    <w:rsid w:val="005C4E80"/>
    <w:rsid w:val="0062707F"/>
    <w:rsid w:val="00641096"/>
    <w:rsid w:val="006E30BE"/>
    <w:rsid w:val="00807B39"/>
    <w:rsid w:val="00891EBE"/>
    <w:rsid w:val="008A53A7"/>
    <w:rsid w:val="00910D04"/>
    <w:rsid w:val="009904AD"/>
    <w:rsid w:val="00A13ECF"/>
    <w:rsid w:val="00AD44E9"/>
    <w:rsid w:val="00B142D2"/>
    <w:rsid w:val="00B50B42"/>
    <w:rsid w:val="00C0747B"/>
    <w:rsid w:val="00CB2640"/>
    <w:rsid w:val="00CD79ED"/>
    <w:rsid w:val="00EE32B4"/>
    <w:rsid w:val="00EF223C"/>
    <w:rsid w:val="00F31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6E4B7B"/>
  <w15:chartTrackingRefBased/>
  <w15:docId w15:val="{4C726068-BEDF-1A4E-A721-546F370BE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B3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47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D79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79ED"/>
  </w:style>
  <w:style w:type="paragraph" w:styleId="Footer">
    <w:name w:val="footer"/>
    <w:basedOn w:val="Normal"/>
    <w:link w:val="FooterChar"/>
    <w:uiPriority w:val="99"/>
    <w:unhideWhenUsed/>
    <w:rsid w:val="00CD79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79ED"/>
  </w:style>
  <w:style w:type="paragraph" w:customStyle="1" w:styleId="3p-ag">
    <w:name w:val="_3p-ag"/>
    <w:basedOn w:val="Normal"/>
    <w:rsid w:val="00006F7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9hewj">
    <w:name w:val="_9hewj"/>
    <w:basedOn w:val="Normal"/>
    <w:rsid w:val="001B77B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1B77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54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74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06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74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8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2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65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0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4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yasharaprice/Library/Group%20Containers/UBF8T346G9.Office/User%20Content.localized/Templates.localized/NaturallyYoursRecip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NaturallyYoursRecipe.dotx</Template>
  <TotalTime>3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White Stone</cp:lastModifiedBy>
  <cp:revision>1</cp:revision>
  <dcterms:created xsi:type="dcterms:W3CDTF">2026-06-17T00:50:00Z</dcterms:created>
  <dcterms:modified xsi:type="dcterms:W3CDTF">2026-06-17T00:53:00Z</dcterms:modified>
</cp:coreProperties>
</file>