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A5ED9F" w14:textId="3078F587" w:rsidR="00891EBE" w:rsidRPr="00AD44E9" w:rsidRDefault="007605EF" w:rsidP="00AD44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Greek Salad Dressing</w:t>
      </w:r>
    </w:p>
    <w:p w14:paraId="10A32A38" w14:textId="77777777" w:rsidR="002E0F08" w:rsidRDefault="002E0F08" w:rsidP="007605EF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</w:p>
    <w:p w14:paraId="726E5BA7" w14:textId="03B75973" w:rsidR="002E0F08" w:rsidRPr="002E0F08" w:rsidRDefault="002E0F08" w:rsidP="002E0F08">
      <w:pPr>
        <w:pStyle w:val="ListParagraph"/>
        <w:rPr>
          <w:rFonts w:eastAsia="Times New Roman" w:cstheme="minorHAnsi"/>
          <w:color w:val="000000"/>
        </w:rPr>
      </w:pPr>
      <w:r w:rsidRPr="002E0F08">
        <w:rPr>
          <w:rFonts w:eastAsia="Times New Roman" w:cstheme="minorHAnsi"/>
          <w:color w:val="000000"/>
        </w:rPr>
        <w:t>Bright, zesty, and herb-infused, this Greek Dressing brings Mediterranean flair to your table! A blend of extra-virgin olive oil, fresh lemon juice, and grape juice creates a tangy yet smooth base, while garlic, oregano, and dried mustard add a savory depth of flavor. A hint of kosher salt ties it all together for a perfectly balanced, refreshing dressing. Drizzle it over crisp salads, roasted veggies, or grain bowls for a light yet flavorful touch.</w:t>
      </w:r>
    </w:p>
    <w:p w14:paraId="51C59435" w14:textId="77777777" w:rsidR="002E0F08" w:rsidRDefault="002E0F08" w:rsidP="007605EF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</w:p>
    <w:p w14:paraId="025B6245" w14:textId="0EBF08E9" w:rsidR="007605EF" w:rsidRPr="007605EF" w:rsidRDefault="007605EF" w:rsidP="007605EF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7605EF">
        <w:rPr>
          <w:rFonts w:eastAsia="Times New Roman" w:cstheme="minorHAnsi"/>
          <w:b/>
          <w:bCs/>
          <w:color w:val="000000"/>
          <w:u w:val="single"/>
        </w:rPr>
        <w:t>Ingredients:</w:t>
      </w:r>
    </w:p>
    <w:p w14:paraId="5495F6CE" w14:textId="5A72D4D2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¼ cup Extra-virgin olive oil</w:t>
      </w:r>
    </w:p>
    <w:p w14:paraId="182A13E8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1 Lemon, juiced</w:t>
      </w:r>
    </w:p>
    <w:p w14:paraId="214A614F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3 Tablespoons Grape juice (in lieu of red wine vinegar)</w:t>
      </w:r>
    </w:p>
    <w:p w14:paraId="3D83C5C0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1 Garlic clove, minced</w:t>
      </w:r>
    </w:p>
    <w:p w14:paraId="03463D7B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½-1 teaspoon Dried oregano</w:t>
      </w:r>
    </w:p>
    <w:p w14:paraId="38B14C49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¼ teaspoon Dried mustard</w:t>
      </w:r>
    </w:p>
    <w:p w14:paraId="04C853A2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¼ teaspoon Kosher salt</w:t>
      </w:r>
    </w:p>
    <w:p w14:paraId="143D206E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dash White pepper (optional)</w:t>
      </w:r>
    </w:p>
    <w:p w14:paraId="4E4F8C13" w14:textId="77777777" w:rsidR="007605EF" w:rsidRDefault="007605EF" w:rsidP="007605EF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6F44945F" w14:textId="77777777" w:rsidR="007605EF" w:rsidRDefault="007605EF" w:rsidP="007605EF">
      <w:pPr>
        <w:pStyle w:val="ListParagraph"/>
        <w:rPr>
          <w:rFonts w:eastAsia="Times New Roman" w:cstheme="minorHAnsi"/>
          <w:b/>
          <w:bCs/>
          <w:color w:val="000000"/>
        </w:rPr>
      </w:pPr>
      <w:r w:rsidRPr="007605EF">
        <w:rPr>
          <w:rFonts w:eastAsia="Times New Roman" w:cstheme="minorHAnsi"/>
          <w:b/>
          <w:bCs/>
          <w:color w:val="000000"/>
          <w:u w:val="single"/>
        </w:rPr>
        <w:t>Directions:</w:t>
      </w:r>
      <w:r w:rsidRPr="007605EF">
        <w:rPr>
          <w:rFonts w:eastAsia="Times New Roman" w:cstheme="minorHAnsi"/>
          <w:b/>
          <w:bCs/>
          <w:color w:val="000000"/>
        </w:rPr>
        <w:t xml:space="preserve"> </w:t>
      </w:r>
    </w:p>
    <w:p w14:paraId="0811E6BE" w14:textId="4706E9CF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  <w:r w:rsidRPr="007605EF">
        <w:rPr>
          <w:rFonts w:eastAsia="Times New Roman" w:cstheme="minorHAnsi"/>
          <w:color w:val="000000"/>
        </w:rPr>
        <w:t>Blend and until smooth.  Chill and serve.</w:t>
      </w:r>
    </w:p>
    <w:p w14:paraId="6587C6E3" w14:textId="77777777" w:rsidR="007605EF" w:rsidRPr="007605EF" w:rsidRDefault="007605EF" w:rsidP="007605EF">
      <w:pPr>
        <w:pStyle w:val="ListParagraph"/>
        <w:rPr>
          <w:rFonts w:eastAsia="Times New Roman" w:cstheme="minorHAnsi"/>
          <w:color w:val="000000"/>
        </w:rPr>
      </w:pPr>
    </w:p>
    <w:p w14:paraId="31CDC524" w14:textId="34FCE91D" w:rsidR="007605EF" w:rsidRPr="007605EF" w:rsidRDefault="007605EF" w:rsidP="007605EF">
      <w:pPr>
        <w:pStyle w:val="ListParagraph"/>
        <w:rPr>
          <w:rFonts w:eastAsia="Times New Roman" w:cstheme="minorHAnsi"/>
          <w:b/>
          <w:bCs/>
          <w:color w:val="000000"/>
        </w:rPr>
      </w:pPr>
      <w:r w:rsidRPr="007605EF">
        <w:rPr>
          <w:rFonts w:eastAsia="Times New Roman" w:cstheme="minorHAnsi"/>
          <w:b/>
          <w:bCs/>
          <w:color w:val="000000"/>
        </w:rPr>
        <w:t>Makes 1/2 Cup</w:t>
      </w:r>
    </w:p>
    <w:p w14:paraId="2CCEF813" w14:textId="77777777" w:rsidR="001B77B9" w:rsidRPr="00AD44E9" w:rsidRDefault="001B77B9" w:rsidP="001B77B9">
      <w:pPr>
        <w:pStyle w:val="ListParagraph"/>
      </w:pPr>
    </w:p>
    <w:sectPr w:rsidR="001B77B9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77ADAA" w14:textId="77777777" w:rsidR="000D38B8" w:rsidRDefault="000D38B8" w:rsidP="00CD79ED">
      <w:r>
        <w:separator/>
      </w:r>
    </w:p>
  </w:endnote>
  <w:endnote w:type="continuationSeparator" w:id="0">
    <w:p w14:paraId="1056B827" w14:textId="77777777" w:rsidR="000D38B8" w:rsidRDefault="000D38B8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A02EEB" w14:textId="77777777" w:rsidR="000D38B8" w:rsidRDefault="000D38B8" w:rsidP="00CD79ED">
      <w:r>
        <w:separator/>
      </w:r>
    </w:p>
  </w:footnote>
  <w:footnote w:type="continuationSeparator" w:id="0">
    <w:p w14:paraId="4D74A126" w14:textId="77777777" w:rsidR="000D38B8" w:rsidRDefault="000D38B8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969644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EF"/>
    <w:rsid w:val="00006F77"/>
    <w:rsid w:val="000D38B8"/>
    <w:rsid w:val="001B77B9"/>
    <w:rsid w:val="002E0F08"/>
    <w:rsid w:val="003B1C7E"/>
    <w:rsid w:val="005C4E80"/>
    <w:rsid w:val="0062707F"/>
    <w:rsid w:val="00641096"/>
    <w:rsid w:val="00687E74"/>
    <w:rsid w:val="006E30BE"/>
    <w:rsid w:val="007605EF"/>
    <w:rsid w:val="00807B39"/>
    <w:rsid w:val="00891EBE"/>
    <w:rsid w:val="008A53A7"/>
    <w:rsid w:val="00910D04"/>
    <w:rsid w:val="009904AD"/>
    <w:rsid w:val="00A13ECF"/>
    <w:rsid w:val="00AD44E9"/>
    <w:rsid w:val="00B142D2"/>
    <w:rsid w:val="00B50B42"/>
    <w:rsid w:val="00C0747B"/>
    <w:rsid w:val="00CB2640"/>
    <w:rsid w:val="00CD79ED"/>
    <w:rsid w:val="00F313A4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23244"/>
  <w15:chartTrackingRefBased/>
  <w15:docId w15:val="{9747193A-0E7D-6F4C-82A6-DF0B1AB1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2</cp:revision>
  <dcterms:created xsi:type="dcterms:W3CDTF">2026-06-22T21:34:00Z</dcterms:created>
  <dcterms:modified xsi:type="dcterms:W3CDTF">2026-06-22T22:10:00Z</dcterms:modified>
</cp:coreProperties>
</file>